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page" w:tblpX="857" w:tblpY="700"/>
        <w:tblOverlap w:val="never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434CC1" w:rsidRPr="007D49F2" w14:paraId="70246C4C" w14:textId="77777777" w:rsidTr="0036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9" w:type="dxa"/>
            <w:shd w:val="clear" w:color="auto" w:fill="auto"/>
          </w:tcPr>
          <w:p w14:paraId="7458077E" w14:textId="46C8FED9" w:rsidR="00434CC1" w:rsidRPr="007D49F2" w:rsidRDefault="002B6ABE" w:rsidP="00953EBE">
            <w:pPr>
              <w:pStyle w:val="Header"/>
              <w:ind w:right="64"/>
              <w:rPr>
                <w:b w:val="0"/>
                <w:bCs/>
                <w:color w:val="003C69"/>
              </w:rPr>
            </w:pPr>
            <w:bookmarkStart w:id="0" w:name="_Toc270846599"/>
            <w:bookmarkStart w:id="1" w:name="_Toc275283084"/>
            <w:r>
              <w:rPr>
                <w:bCs/>
                <w:color w:val="003C69" w:themeColor="accent1"/>
              </w:rPr>
              <w:t>Gold Coast Hospital and Health Service</w:t>
            </w:r>
          </w:p>
        </w:tc>
      </w:tr>
    </w:tbl>
    <w:bookmarkEnd w:id="0"/>
    <w:bookmarkEnd w:id="1"/>
    <w:p w14:paraId="4806468E" w14:textId="63E4C281" w:rsidR="00D16BE9" w:rsidRDefault="00902C6A" w:rsidP="002B6ABE">
      <w:pPr>
        <w:rPr>
          <w:rFonts w:eastAsia="Times New Roman" w:cs="Arial"/>
          <w:szCs w:val="22"/>
          <w:lang w:val="en-AU" w:eastAsia="en-AU"/>
        </w:rPr>
      </w:pPr>
      <w:r>
        <w:rPr>
          <w:rFonts w:eastAsia="Times New Roman" w:cs="Arial"/>
          <w:szCs w:val="22"/>
          <w:lang w:val="en-AU" w:eastAsia="en-AU"/>
        </w:rPr>
        <w:t xml:space="preserve">Research Governance </w:t>
      </w:r>
      <w:r w:rsidR="00D16BE9">
        <w:rPr>
          <w:rFonts w:eastAsia="Times New Roman" w:cs="Arial"/>
          <w:szCs w:val="22"/>
          <w:lang w:val="en-AU" w:eastAsia="en-AU"/>
        </w:rPr>
        <w:t>Lead</w:t>
      </w:r>
      <w:r w:rsidR="00432F63">
        <w:rPr>
          <w:rFonts w:eastAsia="Times New Roman" w:cs="Arial"/>
          <w:szCs w:val="22"/>
          <w:lang w:val="en-AU" w:eastAsia="en-AU"/>
        </w:rPr>
        <w:t>er</w:t>
      </w:r>
    </w:p>
    <w:p w14:paraId="11BAF14A" w14:textId="72106C6F" w:rsidR="002B6ABE" w:rsidRPr="00EF61B7" w:rsidRDefault="00D16BE9" w:rsidP="002B6ABE">
      <w:pPr>
        <w:rPr>
          <w:rFonts w:eastAsia="Times New Roman" w:cs="Arial"/>
          <w:szCs w:val="22"/>
          <w:lang w:val="en-AU" w:eastAsia="en-AU"/>
        </w:rPr>
      </w:pPr>
      <w:r>
        <w:rPr>
          <w:rFonts w:eastAsia="Times New Roman" w:cs="Arial"/>
          <w:szCs w:val="22"/>
          <w:lang w:val="en-AU" w:eastAsia="en-AU"/>
        </w:rPr>
        <w:t>Research Office</w:t>
      </w:r>
    </w:p>
    <w:p w14:paraId="4BC7579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Gold Coast Hospital and Health Service</w:t>
      </w:r>
    </w:p>
    <w:p w14:paraId="3977D5B5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1 Hospital Boulevard</w:t>
      </w:r>
      <w:r w:rsidRPr="00EF61B7">
        <w:rPr>
          <w:rFonts w:ascii="Times New Roman" w:eastAsia="Times New Roman" w:hAnsi="Times New Roman"/>
          <w:noProof/>
          <w:sz w:val="24"/>
          <w:lang w:val="en-AU" w:eastAsia="en-AU"/>
        </w:rPr>
        <w:t xml:space="preserve"> </w:t>
      </w:r>
      <w:r>
        <w:rPr>
          <w:rFonts w:ascii="Times New Roman" w:eastAsia="Times New Roman" w:hAnsi="Times New Roman"/>
          <w:noProof/>
          <w:sz w:val="24"/>
          <w:lang w:val="en-AU" w:eastAsia="en-AU"/>
        </w:rPr>
        <w:br/>
      </w:r>
      <w:r w:rsidRPr="00EF61B7">
        <w:rPr>
          <w:rFonts w:eastAsia="Times New Roman" w:cs="Arial"/>
          <w:szCs w:val="22"/>
          <w:lang w:val="en-AU" w:eastAsia="en-AU"/>
        </w:rPr>
        <w:t>SOUTHPORT   QLD   4215</w:t>
      </w:r>
    </w:p>
    <w:p w14:paraId="5CF74854" w14:textId="77777777" w:rsidR="002B6ABE" w:rsidRDefault="002B6ABE">
      <w:pPr>
        <w:rPr>
          <w:lang w:val="en-AU"/>
        </w:rPr>
      </w:pPr>
    </w:p>
    <w:p w14:paraId="01899E40" w14:textId="77777777" w:rsidR="002B6ABE" w:rsidRDefault="002B6ABE">
      <w:pPr>
        <w:rPr>
          <w:lang w:val="en-AU"/>
        </w:rPr>
      </w:pPr>
    </w:p>
    <w:p w14:paraId="1788AF15" w14:textId="51E694FC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Dear </w:t>
      </w:r>
      <w:r w:rsidR="00902C6A">
        <w:rPr>
          <w:rFonts w:eastAsia="Times New Roman" w:cs="Arial"/>
          <w:szCs w:val="22"/>
          <w:lang w:val="en-AU" w:eastAsia="en-AU"/>
        </w:rPr>
        <w:t>Research Governance Lead</w:t>
      </w:r>
      <w:r w:rsidR="00432F63">
        <w:rPr>
          <w:rFonts w:eastAsia="Times New Roman" w:cs="Arial"/>
          <w:szCs w:val="22"/>
          <w:lang w:val="en-AU" w:eastAsia="en-AU"/>
        </w:rPr>
        <w:t>er</w:t>
      </w:r>
      <w:r w:rsidRPr="00EF61B7">
        <w:rPr>
          <w:rFonts w:eastAsia="Times New Roman" w:cs="Arial"/>
          <w:szCs w:val="22"/>
          <w:lang w:val="en-AU" w:eastAsia="en-AU"/>
        </w:rPr>
        <w:t>,</w:t>
      </w:r>
    </w:p>
    <w:p w14:paraId="71B1641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3D5992D2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b/>
          <w:szCs w:val="22"/>
          <w:lang w:val="en-AU" w:eastAsia="en-AU"/>
        </w:rPr>
        <w:t>Project title</w:t>
      </w:r>
      <w:r w:rsidRPr="00EF61B7">
        <w:rPr>
          <w:rFonts w:eastAsia="Times New Roman" w:cs="Arial"/>
          <w:szCs w:val="22"/>
          <w:lang w:val="en-AU" w:eastAsia="en-AU"/>
        </w:rPr>
        <w:t>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D16BE9">
        <w:rPr>
          <w:rFonts w:eastAsia="Times New Roman" w:cs="Arial"/>
          <w:szCs w:val="22"/>
          <w:highlight w:val="yellow"/>
          <w:lang w:val="en-AU" w:eastAsia="en-AU"/>
        </w:rPr>
        <w:t>TITLE</w:t>
      </w:r>
    </w:p>
    <w:p w14:paraId="47B1B87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07FE1F3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would like to advise my support for this project to be undertaken at the Gold Coast Hospital and Health Service.</w:t>
      </w:r>
    </w:p>
    <w:p w14:paraId="3B008275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1D99978D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The project aims to </w:t>
      </w:r>
      <w:r w:rsidRPr="00D16BE9">
        <w:rPr>
          <w:rFonts w:eastAsia="Times New Roman" w:cs="Arial"/>
          <w:szCs w:val="22"/>
          <w:highlight w:val="yellow"/>
          <w:lang w:val="en-AU" w:eastAsia="en-AU"/>
        </w:rPr>
        <w:t>…</w:t>
      </w:r>
    </w:p>
    <w:p w14:paraId="2857B5EB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47EACCF7" w14:textId="4AE6856D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 xml:space="preserve">I certify that I have discussed this project and the resource implication for this Department, with </w:t>
      </w:r>
      <w:r w:rsidRPr="00D16BE9">
        <w:rPr>
          <w:rFonts w:eastAsia="Times New Roman" w:cs="Arial"/>
          <w:szCs w:val="22"/>
          <w:highlight w:val="yellow"/>
          <w:lang w:val="en-AU" w:eastAsia="en-AU"/>
        </w:rPr>
        <w:t>INSERT RESEARCHERS NAME.</w:t>
      </w:r>
    </w:p>
    <w:p w14:paraId="15C5FC58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676E82E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I certify that there are suitable and adequate facilities and resources for the research project to be conducted at this site.</w:t>
      </w:r>
    </w:p>
    <w:p w14:paraId="15A1987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362C2F4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My signature indicates that I support this research project being carried out using such resources.</w:t>
      </w:r>
    </w:p>
    <w:p w14:paraId="2EDDED8C" w14:textId="77777777" w:rsidR="002B6ABE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65F1621E" w14:textId="77777777" w:rsidR="00D16BE9" w:rsidRDefault="00D16BE9" w:rsidP="002B6ABE">
      <w:pPr>
        <w:rPr>
          <w:rFonts w:eastAsia="Times New Roman" w:cs="Arial"/>
          <w:szCs w:val="22"/>
          <w:lang w:val="en-AU" w:eastAsia="en-AU"/>
        </w:rPr>
      </w:pPr>
    </w:p>
    <w:p w14:paraId="51C65BBE" w14:textId="6642645B" w:rsidR="00D16BE9" w:rsidRDefault="00D16BE9" w:rsidP="00D16BE9">
      <w:pPr>
        <w:ind w:left="720"/>
        <w:rPr>
          <w:rFonts w:eastAsia="Times New Roman" w:cs="Arial"/>
          <w:i/>
          <w:iCs/>
          <w:szCs w:val="22"/>
          <w:lang w:val="en-AU" w:eastAsia="en-AU"/>
        </w:rPr>
      </w:pPr>
      <w:r>
        <w:rPr>
          <w:rFonts w:eastAsia="Times New Roman" w:cs="Arial"/>
          <w:szCs w:val="22"/>
          <w:lang w:val="en-AU" w:eastAsia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eastAsia="Times New Roman" w:cs="Arial"/>
          <w:szCs w:val="22"/>
          <w:lang w:val="en-AU" w:eastAsia="en-AU"/>
        </w:rPr>
        <w:instrText xml:space="preserve"> FORMCHECKBOX </w:instrText>
      </w:r>
      <w:r>
        <w:rPr>
          <w:rFonts w:eastAsia="Times New Roman" w:cs="Arial"/>
          <w:szCs w:val="22"/>
          <w:lang w:val="en-AU" w:eastAsia="en-AU"/>
        </w:rPr>
      </w:r>
      <w:r>
        <w:rPr>
          <w:rFonts w:eastAsia="Times New Roman" w:cs="Arial"/>
          <w:szCs w:val="22"/>
          <w:lang w:val="en-AU" w:eastAsia="en-AU"/>
        </w:rPr>
        <w:fldChar w:fldCharType="separate"/>
      </w:r>
      <w:r>
        <w:rPr>
          <w:rFonts w:eastAsia="Times New Roman" w:cs="Arial"/>
          <w:szCs w:val="22"/>
          <w:lang w:val="en-AU" w:eastAsia="en-AU"/>
        </w:rPr>
        <w:fldChar w:fldCharType="end"/>
      </w:r>
      <w:bookmarkEnd w:id="2"/>
      <w:r>
        <w:rPr>
          <w:rFonts w:eastAsia="Times New Roman" w:cs="Arial"/>
          <w:szCs w:val="22"/>
          <w:lang w:val="en-AU" w:eastAsia="en-AU"/>
        </w:rPr>
        <w:t xml:space="preserve"> I declare that I am not a member of the research team. </w:t>
      </w:r>
      <w:r w:rsidRPr="0043698A">
        <w:rPr>
          <w:rFonts w:eastAsia="Times New Roman" w:cs="Arial"/>
          <w:i/>
          <w:iCs/>
          <w:szCs w:val="22"/>
          <w:highlight w:val="yellow"/>
          <w:lang w:val="en-AU" w:eastAsia="en-AU"/>
        </w:rPr>
        <w:t>Please note, support cannot be provided by a member of the research team.</w:t>
      </w:r>
    </w:p>
    <w:p w14:paraId="4F443588" w14:textId="77777777" w:rsidR="00D16BE9" w:rsidRPr="00D16BE9" w:rsidRDefault="00D16BE9" w:rsidP="00D16BE9">
      <w:pPr>
        <w:ind w:left="720"/>
        <w:rPr>
          <w:rFonts w:eastAsia="Times New Roman" w:cs="Arial"/>
          <w:i/>
          <w:iCs/>
          <w:szCs w:val="22"/>
          <w:lang w:val="en-AU" w:eastAsia="en-AU"/>
        </w:rPr>
      </w:pPr>
    </w:p>
    <w:p w14:paraId="12EEE4B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1C8CD3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D16BE9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3F75B28A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214F1FD7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Name of Head of Department: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D16BE9">
        <w:rPr>
          <w:rFonts w:eastAsia="Times New Roman" w:cs="Arial"/>
          <w:szCs w:val="22"/>
          <w:highlight w:val="yellow"/>
          <w:lang w:val="en-AU" w:eastAsia="en-AU"/>
        </w:rPr>
        <w:t>INSERT</w:t>
      </w:r>
    </w:p>
    <w:p w14:paraId="73854E6C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5C1E84D6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Signature:</w:t>
      </w:r>
      <w:r w:rsidRPr="00EF61B7">
        <w:rPr>
          <w:rFonts w:eastAsia="Times New Roman" w:cs="Arial"/>
          <w:szCs w:val="22"/>
          <w:lang w:val="en-AU" w:eastAsia="en-AU"/>
        </w:rPr>
        <w:tab/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19DAEC79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</w:p>
    <w:p w14:paraId="7EAE928E" w14:textId="77777777" w:rsidR="002B6ABE" w:rsidRPr="00EF61B7" w:rsidRDefault="002B6ABE" w:rsidP="002B6ABE">
      <w:pPr>
        <w:rPr>
          <w:rFonts w:eastAsia="Times New Roman" w:cs="Arial"/>
          <w:szCs w:val="22"/>
          <w:lang w:val="en-AU" w:eastAsia="en-AU"/>
        </w:rPr>
      </w:pPr>
      <w:r w:rsidRPr="00EF61B7">
        <w:rPr>
          <w:rFonts w:eastAsia="Times New Roman" w:cs="Arial"/>
          <w:szCs w:val="22"/>
          <w:lang w:val="en-AU" w:eastAsia="en-AU"/>
        </w:rPr>
        <w:t>Date:</w:t>
      </w:r>
      <w:r w:rsidRPr="00EF61B7">
        <w:rPr>
          <w:rFonts w:eastAsia="Times New Roman" w:cs="Arial"/>
          <w:szCs w:val="22"/>
          <w:lang w:val="en-AU" w:eastAsia="en-AU"/>
        </w:rPr>
        <w:tab/>
      </w:r>
    </w:p>
    <w:p w14:paraId="5191EEE2" w14:textId="55082CE8" w:rsidR="00143025" w:rsidRPr="00143025" w:rsidRDefault="00143025" w:rsidP="00DC111F">
      <w:pPr>
        <w:rPr>
          <w:lang w:val="en-AU"/>
        </w:rPr>
      </w:pPr>
    </w:p>
    <w:sectPr w:rsidR="00143025" w:rsidRPr="00143025" w:rsidSect="006340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701" w:right="843" w:bottom="170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17358" w14:textId="77777777" w:rsidR="000835CB" w:rsidRDefault="000835CB" w:rsidP="00C7672C">
      <w:r>
        <w:separator/>
      </w:r>
    </w:p>
  </w:endnote>
  <w:endnote w:type="continuationSeparator" w:id="0">
    <w:p w14:paraId="383B1A33" w14:textId="77777777" w:rsidR="000835CB" w:rsidRDefault="000835CB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F0CB6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0B87688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DFFE7CB" wp14:editId="7D6C1E26">
          <wp:simplePos x="0" y="0"/>
          <wp:positionH relativeFrom="page">
            <wp:posOffset>0</wp:posOffset>
          </wp:positionH>
          <wp:positionV relativeFrom="page">
            <wp:posOffset>9591675</wp:posOffset>
          </wp:positionV>
          <wp:extent cx="2790825" cy="10775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42"/>
                  <a:stretch/>
                </pic:blipFill>
                <pic:spPr bwMode="auto">
                  <a:xfrm>
                    <a:off x="0" y="0"/>
                    <a:ext cx="27908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2B92B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1F20E" w14:textId="6B02FB67" w:rsidR="00C7672C" w:rsidRDefault="00504FCE" w:rsidP="002514DA">
    <w:pPr>
      <w:pStyle w:val="Footer"/>
      <w:ind w:right="36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737C4D" wp14:editId="5ED6B238">
              <wp:simplePos x="0" y="0"/>
              <wp:positionH relativeFrom="column">
                <wp:posOffset>2766060</wp:posOffset>
              </wp:positionH>
              <wp:positionV relativeFrom="paragraph">
                <wp:posOffset>-66675</wp:posOffset>
              </wp:positionV>
              <wp:extent cx="2508250" cy="247650"/>
              <wp:effectExtent l="0" t="0" r="635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6FA1E0" w14:textId="71750B19" w:rsidR="00504FCE" w:rsidRPr="00504FCE" w:rsidRDefault="00504FC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504FCE">
                            <w:rPr>
                              <w:sz w:val="16"/>
                              <w:szCs w:val="16"/>
                            </w:rPr>
                            <w:t>Letter of Support template_</w:t>
                          </w:r>
                          <w:r w:rsidR="00A2497E">
                            <w:rPr>
                              <w:sz w:val="16"/>
                              <w:szCs w:val="16"/>
                            </w:rPr>
                            <w:t>governance_</w:t>
                          </w:r>
                          <w:r w:rsidRPr="00504FCE">
                            <w:rPr>
                              <w:sz w:val="16"/>
                              <w:szCs w:val="16"/>
                            </w:rPr>
                            <w:t>202</w:t>
                          </w:r>
                          <w:r w:rsidR="00432F63">
                            <w:rPr>
                              <w:sz w:val="16"/>
                              <w:szCs w:val="16"/>
                            </w:rPr>
                            <w:t>41025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37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7.8pt;margin-top:-5.25pt;width:197.5pt;height:1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" stroked="f">
              <v:textbox>
                <w:txbxContent>
                  <w:p w14:paraId="4C6FA1E0" w14:textId="71750B19" w:rsidR="00504FCE" w:rsidRPr="00504FCE" w:rsidRDefault="00504FCE">
                    <w:pPr>
                      <w:rPr>
                        <w:sz w:val="16"/>
                        <w:szCs w:val="16"/>
                      </w:rPr>
                    </w:pPr>
                    <w:r w:rsidRPr="00504FCE">
                      <w:rPr>
                        <w:sz w:val="16"/>
                        <w:szCs w:val="16"/>
                      </w:rPr>
                      <w:t>Letter of Support template_</w:t>
                    </w:r>
                    <w:r w:rsidR="00A2497E">
                      <w:rPr>
                        <w:sz w:val="16"/>
                        <w:szCs w:val="16"/>
                      </w:rPr>
                      <w:t>governance_</w:t>
                    </w:r>
                    <w:r w:rsidRPr="00504FCE">
                      <w:rPr>
                        <w:sz w:val="16"/>
                        <w:szCs w:val="16"/>
                      </w:rPr>
                      <w:t>202</w:t>
                    </w:r>
                    <w:r w:rsidR="00432F63">
                      <w:rPr>
                        <w:sz w:val="16"/>
                        <w:szCs w:val="16"/>
                      </w:rPr>
                      <w:t>41025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6194">
      <w:rPr>
        <w:noProof/>
      </w:rPr>
      <w:drawing>
        <wp:anchor distT="0" distB="0" distL="114300" distR="114300" simplePos="0" relativeHeight="251657216" behindDoc="0" locked="0" layoutInCell="1" allowOverlap="1" wp14:anchorId="378C4CA6" wp14:editId="1C655E63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534275" cy="1077595"/>
          <wp:effectExtent l="0" t="0" r="9525" b="825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B381F" w14:textId="77777777" w:rsidR="000835CB" w:rsidRDefault="000835CB" w:rsidP="00C7672C">
      <w:r>
        <w:separator/>
      </w:r>
    </w:p>
  </w:footnote>
  <w:footnote w:type="continuationSeparator" w:id="0">
    <w:p w14:paraId="6A625C91" w14:textId="77777777" w:rsidR="000835CB" w:rsidRDefault="000835CB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0D6D6" w14:textId="77777777" w:rsidR="00EC3CB7" w:rsidRDefault="000835CB">
    <w:pPr>
      <w:pStyle w:val="Header"/>
    </w:pPr>
    <w:r>
      <w:rPr>
        <w:noProof/>
      </w:rPr>
      <w:pict w14:anchorId="1C06F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1025" type="#_x0000_t75" alt="" style="position:absolute;left:0;text-align:left;margin-left:0;margin-top:0;width:509.85pt;height:447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A3C1E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C9540B" wp14:editId="33AA0EA0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3D7ADE" id="Straight Connector 6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cXEVS9oAAAAHAQAADwAA&#10;AAAAAAAAAAAAAAAnBAAAZHJzL2Rvd25yZXYueG1sUEsFBgAAAAAEAAQA8wAAAC4FAAAAAA=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EADF" w14:textId="77777777" w:rsidR="00336194" w:rsidRDefault="00434CC1" w:rsidP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CD9BFB" wp14:editId="65E5AF8B">
              <wp:simplePos x="0" y="0"/>
              <wp:positionH relativeFrom="column">
                <wp:posOffset>0</wp:posOffset>
              </wp:positionH>
              <wp:positionV relativeFrom="paragraph">
                <wp:posOffset>360045</wp:posOffset>
              </wp:positionV>
              <wp:extent cx="6454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9AC8F8" id="Straight Connector 7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35pt" to="50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RfowLdoAAAAHAQAADwAA&#10;AAAAAAAAAAAAAAAnBAAAZHJzL2Rvd25yZXYueG1sUEsFBgAAAAAEAAQA8wAAAC4FAAAAAA==&#10;" strokecolor="#bb6f7a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361008">
    <w:abstractNumId w:val="17"/>
  </w:num>
  <w:num w:numId="2" w16cid:durableId="468858861">
    <w:abstractNumId w:val="22"/>
  </w:num>
  <w:num w:numId="3" w16cid:durableId="130098101">
    <w:abstractNumId w:val="22"/>
  </w:num>
  <w:num w:numId="4" w16cid:durableId="798107416">
    <w:abstractNumId w:val="22"/>
  </w:num>
  <w:num w:numId="5" w16cid:durableId="589391091">
    <w:abstractNumId w:val="10"/>
  </w:num>
  <w:num w:numId="6" w16cid:durableId="2020425752">
    <w:abstractNumId w:val="18"/>
  </w:num>
  <w:num w:numId="7" w16cid:durableId="1783066518">
    <w:abstractNumId w:val="7"/>
  </w:num>
  <w:num w:numId="8" w16cid:durableId="451098610">
    <w:abstractNumId w:val="8"/>
  </w:num>
  <w:num w:numId="9" w16cid:durableId="538125561">
    <w:abstractNumId w:val="18"/>
  </w:num>
  <w:num w:numId="10" w16cid:durableId="2067338879">
    <w:abstractNumId w:val="18"/>
  </w:num>
  <w:num w:numId="11" w16cid:durableId="1894148846">
    <w:abstractNumId w:val="18"/>
  </w:num>
  <w:num w:numId="12" w16cid:durableId="1931084523">
    <w:abstractNumId w:val="18"/>
  </w:num>
  <w:num w:numId="13" w16cid:durableId="1791624344">
    <w:abstractNumId w:val="18"/>
  </w:num>
  <w:num w:numId="14" w16cid:durableId="429395787">
    <w:abstractNumId w:val="11"/>
  </w:num>
  <w:num w:numId="15" w16cid:durableId="410783131">
    <w:abstractNumId w:val="11"/>
  </w:num>
  <w:num w:numId="16" w16cid:durableId="855850682">
    <w:abstractNumId w:val="15"/>
  </w:num>
  <w:num w:numId="17" w16cid:durableId="134371137">
    <w:abstractNumId w:val="24"/>
  </w:num>
  <w:num w:numId="18" w16cid:durableId="11534525">
    <w:abstractNumId w:val="16"/>
  </w:num>
  <w:num w:numId="19" w16cid:durableId="820778591">
    <w:abstractNumId w:val="21"/>
  </w:num>
  <w:num w:numId="20" w16cid:durableId="1835105910">
    <w:abstractNumId w:val="23"/>
  </w:num>
  <w:num w:numId="21" w16cid:durableId="841118278">
    <w:abstractNumId w:val="0"/>
  </w:num>
  <w:num w:numId="22" w16cid:durableId="1095899859">
    <w:abstractNumId w:val="1"/>
  </w:num>
  <w:num w:numId="23" w16cid:durableId="299267204">
    <w:abstractNumId w:val="2"/>
  </w:num>
  <w:num w:numId="24" w16cid:durableId="2088960852">
    <w:abstractNumId w:val="3"/>
  </w:num>
  <w:num w:numId="25" w16cid:durableId="18052243">
    <w:abstractNumId w:val="4"/>
  </w:num>
  <w:num w:numId="26" w16cid:durableId="2145662080">
    <w:abstractNumId w:val="9"/>
  </w:num>
  <w:num w:numId="27" w16cid:durableId="1974753117">
    <w:abstractNumId w:val="5"/>
  </w:num>
  <w:num w:numId="28" w16cid:durableId="183984782">
    <w:abstractNumId w:val="6"/>
  </w:num>
  <w:num w:numId="29" w16cid:durableId="399057872">
    <w:abstractNumId w:val="13"/>
  </w:num>
  <w:num w:numId="30" w16cid:durableId="1603957278">
    <w:abstractNumId w:val="19"/>
  </w:num>
  <w:num w:numId="31" w16cid:durableId="1435247104">
    <w:abstractNumId w:val="14"/>
  </w:num>
  <w:num w:numId="32" w16cid:durableId="835533415">
    <w:abstractNumId w:val="20"/>
  </w:num>
  <w:num w:numId="33" w16cid:durableId="14959470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BE"/>
    <w:rsid w:val="00030ACC"/>
    <w:rsid w:val="00037A09"/>
    <w:rsid w:val="00044107"/>
    <w:rsid w:val="000511E8"/>
    <w:rsid w:val="00054601"/>
    <w:rsid w:val="00063774"/>
    <w:rsid w:val="00074AB6"/>
    <w:rsid w:val="000835CB"/>
    <w:rsid w:val="000C084E"/>
    <w:rsid w:val="000F624D"/>
    <w:rsid w:val="00143025"/>
    <w:rsid w:val="00145A95"/>
    <w:rsid w:val="0016206B"/>
    <w:rsid w:val="001A0A7F"/>
    <w:rsid w:val="00232D47"/>
    <w:rsid w:val="002514DA"/>
    <w:rsid w:val="00253780"/>
    <w:rsid w:val="002A70CC"/>
    <w:rsid w:val="002B5EDD"/>
    <w:rsid w:val="002B6564"/>
    <w:rsid w:val="002B6ABE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405D5B"/>
    <w:rsid w:val="00421AE9"/>
    <w:rsid w:val="00432F63"/>
    <w:rsid w:val="00434CC1"/>
    <w:rsid w:val="004616B0"/>
    <w:rsid w:val="00466282"/>
    <w:rsid w:val="00475E13"/>
    <w:rsid w:val="004C2AD4"/>
    <w:rsid w:val="004D37D7"/>
    <w:rsid w:val="00504FCE"/>
    <w:rsid w:val="005565BA"/>
    <w:rsid w:val="0058392D"/>
    <w:rsid w:val="00587CC2"/>
    <w:rsid w:val="00593AA8"/>
    <w:rsid w:val="005961C9"/>
    <w:rsid w:val="005B47A8"/>
    <w:rsid w:val="005C518E"/>
    <w:rsid w:val="00634030"/>
    <w:rsid w:val="006437A8"/>
    <w:rsid w:val="006A1105"/>
    <w:rsid w:val="006A470C"/>
    <w:rsid w:val="006F7B3A"/>
    <w:rsid w:val="00734A08"/>
    <w:rsid w:val="007D49F2"/>
    <w:rsid w:val="007F07D9"/>
    <w:rsid w:val="00801026"/>
    <w:rsid w:val="008B7735"/>
    <w:rsid w:val="008C00D5"/>
    <w:rsid w:val="008E5886"/>
    <w:rsid w:val="008E6BEE"/>
    <w:rsid w:val="00902C6A"/>
    <w:rsid w:val="00904BDB"/>
    <w:rsid w:val="00911318"/>
    <w:rsid w:val="00911699"/>
    <w:rsid w:val="00923161"/>
    <w:rsid w:val="00953EBE"/>
    <w:rsid w:val="00970CD5"/>
    <w:rsid w:val="009A6601"/>
    <w:rsid w:val="009D24DF"/>
    <w:rsid w:val="00A00C1F"/>
    <w:rsid w:val="00A01C9C"/>
    <w:rsid w:val="00A05937"/>
    <w:rsid w:val="00A2497E"/>
    <w:rsid w:val="00A26CD9"/>
    <w:rsid w:val="00A90EF4"/>
    <w:rsid w:val="00A94CF2"/>
    <w:rsid w:val="00AB1513"/>
    <w:rsid w:val="00AD0E4B"/>
    <w:rsid w:val="00B210F5"/>
    <w:rsid w:val="00B75D43"/>
    <w:rsid w:val="00B9650C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D273D"/>
    <w:rsid w:val="00CE6596"/>
    <w:rsid w:val="00D1381E"/>
    <w:rsid w:val="00D16BE9"/>
    <w:rsid w:val="00D17A18"/>
    <w:rsid w:val="00D34FD3"/>
    <w:rsid w:val="00DB2A08"/>
    <w:rsid w:val="00DC111F"/>
    <w:rsid w:val="00DD60FA"/>
    <w:rsid w:val="00E05675"/>
    <w:rsid w:val="00E7154C"/>
    <w:rsid w:val="00E924BE"/>
    <w:rsid w:val="00EC07A9"/>
    <w:rsid w:val="00EC3CB7"/>
    <w:rsid w:val="00EF1EEA"/>
    <w:rsid w:val="00F44A96"/>
    <w:rsid w:val="00F52695"/>
    <w:rsid w:val="00F80C5F"/>
    <w:rsid w:val="00F867CC"/>
    <w:rsid w:val="00FB3913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00E6"/>
  <w15:chartTrackingRefBased/>
  <w15:docId w15:val="{E7142B4E-184D-4775-810E-66A3BC12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RIEN~1\AppData\Local\Temp\MicrosoftEdgeDownloads\1d5ca238-0e40-4a68-affd-d587454b99e9\com000585.dotx" TargetMode="External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F700A8-1EF0-4754-8BC5-131B3B74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C:\Users\OBRIEN~1\AppData\Local\Temp\MicrosoftEdgeDownloads\1d5ca238-0e40-4a68-affd-d587454b99e9\com000585.dotx</Template>
  <TotalTime>2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O'Brien</dc:creator>
  <cp:keywords/>
  <dc:description/>
  <cp:lastModifiedBy>Caitlin Swalwell</cp:lastModifiedBy>
  <cp:revision>6</cp:revision>
  <cp:lastPrinted>2017-09-26T06:14:00Z</cp:lastPrinted>
  <dcterms:created xsi:type="dcterms:W3CDTF">2023-10-11T22:39:00Z</dcterms:created>
  <dcterms:modified xsi:type="dcterms:W3CDTF">2024-10-24T23:12:00Z</dcterms:modified>
</cp:coreProperties>
</file>